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CEF" w:rsidRDefault="00BE1A20"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-114300</wp:posOffset>
            </wp:positionV>
            <wp:extent cx="7323455" cy="10172700"/>
            <wp:effectExtent l="19050" t="0" r="0" b="0"/>
            <wp:wrapNone/>
            <wp:docPr id="3" name="Image 3" descr="MODELE AFFI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DELE AFFICH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CE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9pt;margin-top:333pt;width:522pt;height:270pt;z-index:251658240;mso-position-horizontal-relative:text;mso-position-vertical-relative:text" filled="f" stroked="f">
            <v:textbox>
              <w:txbxContent>
                <w:p w:rsidR="003F2CEF" w:rsidRPr="003F2CEF" w:rsidRDefault="003F2CEF">
                  <w:pPr>
                    <w:rPr>
                      <w:rFonts w:ascii="Comic Sans MS" w:hAnsi="Comic Sans MS"/>
                    </w:rPr>
                  </w:pPr>
                  <w:r w:rsidRPr="003F2CEF">
                    <w:rPr>
                      <w:rFonts w:ascii="Comic Sans MS" w:hAnsi="Comic Sans MS"/>
                    </w:rPr>
                    <w:t>CLIQUEZ ICI POUR INFOS MANIFESTIONS A INSCRIRE</w:t>
                  </w:r>
                </w:p>
              </w:txbxContent>
            </v:textbox>
          </v:shape>
        </w:pict>
      </w:r>
    </w:p>
    <w:sectPr w:rsidR="003F2CEF" w:rsidSect="003F2CE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compat/>
  <w:rsids>
    <w:rsidRoot w:val="003F2CEF"/>
    <w:rsid w:val="003F2CEF"/>
    <w:rsid w:val="00BE1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17_rando.docx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FSGT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ndurand</dc:creator>
  <cp:lastModifiedBy>Alain</cp:lastModifiedBy>
  <cp:revision>2</cp:revision>
  <dcterms:created xsi:type="dcterms:W3CDTF">2017-02-23T08:51:00Z</dcterms:created>
  <dcterms:modified xsi:type="dcterms:W3CDTF">2017-02-23T08:51:00Z</dcterms:modified>
</cp:coreProperties>
</file>